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0D0AD8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2A65D55D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14:paraId="1FB722E9" w14:textId="77777777"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14:paraId="4FC2FB1E" w14:textId="77777777"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14:paraId="062889C4" w14:textId="77777777"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14:paraId="5C39CBD7" w14:textId="77777777"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304DD451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14:paraId="34D6FFC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14:paraId="371EE1F6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14:paraId="36CF7974" w14:textId="77777777"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50731DDF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6B4DDFD5" w14:textId="77777777"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14:paraId="2590D6D5" w14:textId="77777777"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14:paraId="408E64F2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14:paraId="31C3814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milimex  Apodaca nuevo león </w:t>
      </w:r>
    </w:p>
    <w:p w14:paraId="3442D004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INGRESO: 2014-2016</w:t>
      </w:r>
    </w:p>
    <w:p w14:paraId="0232F9C8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PUESTO: encargado en área de producción</w:t>
      </w:r>
    </w:p>
    <w:p w14:paraId="78A51657" w14:textId="77777777"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14:paraId="7056F9A5" w14:textId="77777777"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37D43"/>
    <w:rsid w:val="00280DA7"/>
    <w:rsid w:val="003762CC"/>
    <w:rsid w:val="003B510E"/>
    <w:rsid w:val="00520515"/>
    <w:rsid w:val="005328DD"/>
    <w:rsid w:val="005C0E65"/>
    <w:rsid w:val="005E5364"/>
    <w:rsid w:val="005F2433"/>
    <w:rsid w:val="00677F49"/>
    <w:rsid w:val="00755A92"/>
    <w:rsid w:val="00755B6E"/>
    <w:rsid w:val="007E7D95"/>
    <w:rsid w:val="00846D8C"/>
    <w:rsid w:val="009A3920"/>
    <w:rsid w:val="00AF2322"/>
    <w:rsid w:val="00BE3587"/>
    <w:rsid w:val="00C249ED"/>
    <w:rsid w:val="00CB78B3"/>
    <w:rsid w:val="00D046FB"/>
    <w:rsid w:val="00ED5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D7AC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4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10</cp:revision>
  <dcterms:created xsi:type="dcterms:W3CDTF">2018-11-08T01:08:00Z</dcterms:created>
  <dcterms:modified xsi:type="dcterms:W3CDTF">2020-10-03T15:03:00Z</dcterms:modified>
</cp:coreProperties>
</file>