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A91C3" w14:textId="77777777" w:rsidR="0042653B" w:rsidRDefault="0042653B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30570C3" w14:textId="7FE373B3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0F30175B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80B16"/>
    <w:rsid w:val="0021559A"/>
    <w:rsid w:val="002B53C2"/>
    <w:rsid w:val="002E4095"/>
    <w:rsid w:val="002F0966"/>
    <w:rsid w:val="0042653B"/>
    <w:rsid w:val="004606EE"/>
    <w:rsid w:val="005F2433"/>
    <w:rsid w:val="00633E77"/>
    <w:rsid w:val="00677F49"/>
    <w:rsid w:val="00755F9C"/>
    <w:rsid w:val="009A3920"/>
    <w:rsid w:val="009B54C6"/>
    <w:rsid w:val="00A20002"/>
    <w:rsid w:val="00A32451"/>
    <w:rsid w:val="00C71AA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6ACC8-2C69-4B86-8E72-E861C0A8C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21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2018-11-08T00:46:00Z</dcterms:created>
  <dcterms:modified xsi:type="dcterms:W3CDTF">2020-08-01T15:44:00Z</dcterms:modified>
</cp:coreProperties>
</file>